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1"/>
        <w:gridCol w:w="2748"/>
        <w:gridCol w:w="1687"/>
        <w:gridCol w:w="2407"/>
      </w:tblGrid>
      <w:tr w:rsidR="000172E5" w:rsidRPr="00637200" w14:paraId="73A544E4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050B7BB" w14:textId="77777777" w:rsidR="000172E5" w:rsidRPr="00637200" w:rsidRDefault="002F2E54" w:rsidP="00637200">
            <w:pPr>
              <w:pStyle w:val="Heading1"/>
              <w:outlineLvl w:val="0"/>
            </w:pPr>
            <w:r>
              <w:t>Faculty Information</w:t>
            </w:r>
          </w:p>
        </w:tc>
      </w:tr>
      <w:tr w:rsidR="000172E5" w:rsidRPr="00846B76" w14:paraId="1D7EF601" w14:textId="77777777" w:rsidTr="006145D8">
        <w:tc>
          <w:tcPr>
            <w:tcW w:w="1334" w:type="pct"/>
            <w:vAlign w:val="bottom"/>
          </w:tcPr>
          <w:p w14:paraId="2650D55E" w14:textId="77777777" w:rsidR="000172E5" w:rsidRPr="00637200" w:rsidRDefault="002F2E54" w:rsidP="00637200">
            <w:pPr>
              <w:pStyle w:val="NormalIndent"/>
            </w:pPr>
            <w:r>
              <w:t>Faculty 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616386A" w14:textId="77777777" w:rsidR="000172E5" w:rsidRPr="00846B76" w:rsidRDefault="000172E5" w:rsidP="00311D4F"/>
        </w:tc>
      </w:tr>
      <w:tr w:rsidR="000172E5" w:rsidRPr="00846B76" w14:paraId="6B2E4737" w14:textId="77777777" w:rsidTr="006145D8">
        <w:tc>
          <w:tcPr>
            <w:tcW w:w="1334" w:type="pct"/>
            <w:vAlign w:val="bottom"/>
          </w:tcPr>
          <w:p w14:paraId="2AB04062" w14:textId="77777777" w:rsidR="000172E5" w:rsidRPr="00637200" w:rsidRDefault="002F2E54" w:rsidP="00637200">
            <w:pPr>
              <w:pStyle w:val="NormalIndent"/>
            </w:pPr>
            <w:r>
              <w:t>Department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A2B609" w14:textId="77777777" w:rsidR="000172E5" w:rsidRPr="00846B76" w:rsidRDefault="000172E5" w:rsidP="00311D4F"/>
        </w:tc>
      </w:tr>
      <w:tr w:rsidR="000172E5" w:rsidRPr="00846B76" w14:paraId="09B3BCAF" w14:textId="77777777" w:rsidTr="006145D8">
        <w:tc>
          <w:tcPr>
            <w:tcW w:w="1334" w:type="pct"/>
            <w:vAlign w:val="bottom"/>
          </w:tcPr>
          <w:p w14:paraId="696F01EA" w14:textId="2DA8C934" w:rsidR="000172E5" w:rsidRPr="00637200" w:rsidRDefault="00280EE9" w:rsidP="00637200">
            <w:pPr>
              <w:pStyle w:val="NormalIndent"/>
            </w:pPr>
            <w:r>
              <w:t>Badger ID #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A94E70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4331620" w14:textId="77777777" w:rsidR="000172E5" w:rsidRDefault="002F2E54" w:rsidP="00311D4F">
            <w:r>
              <w:t>Office Phone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E491A3" w14:textId="77777777" w:rsidR="000172E5" w:rsidRPr="00846B76" w:rsidRDefault="000172E5" w:rsidP="004E061B"/>
        </w:tc>
      </w:tr>
      <w:tr w:rsidR="000172E5" w:rsidRPr="00846B76" w14:paraId="679A6A07" w14:textId="77777777" w:rsidTr="006145D8">
        <w:tc>
          <w:tcPr>
            <w:tcW w:w="1334" w:type="pct"/>
            <w:vAlign w:val="bottom"/>
          </w:tcPr>
          <w:p w14:paraId="4F5A4E54" w14:textId="76B2AA44" w:rsidR="000172E5" w:rsidRPr="00637200" w:rsidRDefault="00280EE9" w:rsidP="00637200">
            <w:pPr>
              <w:pStyle w:val="NormalIndent"/>
            </w:pPr>
            <w:r>
              <w:t>Semester of SL project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67BD4AA" w14:textId="77777777" w:rsidR="000172E5" w:rsidRPr="00846B76" w:rsidRDefault="000172E5" w:rsidP="00311D4F"/>
        </w:tc>
      </w:tr>
      <w:tr w:rsidR="000172E5" w:rsidRPr="00846B76" w14:paraId="70800A1A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9E27A7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4C35688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7B108B77" w14:textId="77777777" w:rsidR="000172E5" w:rsidRPr="00846B76" w:rsidRDefault="002F2E54" w:rsidP="00637200">
            <w:pPr>
              <w:pStyle w:val="Heading1"/>
              <w:outlineLvl w:val="0"/>
            </w:pPr>
            <w:r>
              <w:t>Fellowship Project Details</w:t>
            </w:r>
          </w:p>
        </w:tc>
      </w:tr>
      <w:tr w:rsidR="000172E5" w:rsidRPr="00846B76" w14:paraId="5E10C956" w14:textId="77777777" w:rsidTr="002F2E54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4E6F5" w14:textId="77777777" w:rsidR="000172E5" w:rsidRDefault="00280EE9" w:rsidP="004E061B">
            <w:pPr>
              <w:pStyle w:val="NormalIndent"/>
              <w:ind w:left="0"/>
              <w:rPr>
                <w:sz w:val="24"/>
                <w:szCs w:val="24"/>
              </w:rPr>
            </w:pPr>
            <w:r w:rsidRPr="0024568B">
              <w:rPr>
                <w:sz w:val="24"/>
                <w:szCs w:val="24"/>
              </w:rPr>
              <w:t>Your p</w:t>
            </w:r>
            <w:r w:rsidR="004E061B" w:rsidRPr="0024568B">
              <w:rPr>
                <w:sz w:val="24"/>
                <w:szCs w:val="24"/>
              </w:rPr>
              <w:t>roposed synopsis of p</w:t>
            </w:r>
            <w:r w:rsidR="002F2E54" w:rsidRPr="0024568B">
              <w:rPr>
                <w:sz w:val="24"/>
                <w:szCs w:val="24"/>
              </w:rPr>
              <w:t>roject</w:t>
            </w:r>
            <w:r w:rsidRPr="0024568B">
              <w:rPr>
                <w:sz w:val="24"/>
                <w:szCs w:val="24"/>
              </w:rPr>
              <w:t>:</w:t>
            </w:r>
            <w:r w:rsidR="004E061B" w:rsidRPr="0024568B">
              <w:rPr>
                <w:sz w:val="24"/>
                <w:szCs w:val="24"/>
              </w:rPr>
              <w:t xml:space="preserve"> </w:t>
            </w:r>
            <w:r w:rsidRPr="0024568B">
              <w:rPr>
                <w:sz w:val="24"/>
                <w:szCs w:val="24"/>
              </w:rPr>
              <w:t>(</w:t>
            </w:r>
            <w:r w:rsidR="004E061B" w:rsidRPr="0024568B">
              <w:rPr>
                <w:sz w:val="24"/>
                <w:szCs w:val="24"/>
              </w:rPr>
              <w:t>includ</w:t>
            </w:r>
            <w:r w:rsidRPr="0024568B">
              <w:rPr>
                <w:sz w:val="24"/>
                <w:szCs w:val="24"/>
              </w:rPr>
              <w:t>e</w:t>
            </w:r>
            <w:r w:rsidR="004E061B" w:rsidRPr="0024568B">
              <w:rPr>
                <w:sz w:val="24"/>
                <w:szCs w:val="24"/>
              </w:rPr>
              <w:t xml:space="preserve"> </w:t>
            </w:r>
            <w:r w:rsidR="004E061B" w:rsidRPr="0024568B">
              <w:rPr>
                <w:b/>
                <w:bCs/>
                <w:sz w:val="24"/>
                <w:szCs w:val="24"/>
              </w:rPr>
              <w:t>the specific class</w:t>
            </w:r>
            <w:r w:rsidRPr="0024568B">
              <w:rPr>
                <w:sz w:val="24"/>
                <w:szCs w:val="24"/>
              </w:rPr>
              <w:t xml:space="preserve">, </w:t>
            </w:r>
            <w:r w:rsidRPr="0024568B">
              <w:rPr>
                <w:b/>
                <w:bCs/>
                <w:sz w:val="24"/>
                <w:szCs w:val="24"/>
              </w:rPr>
              <w:t xml:space="preserve">the community partner, and the </w:t>
            </w:r>
            <w:r w:rsidR="004E061B" w:rsidRPr="0024568B">
              <w:rPr>
                <w:b/>
                <w:bCs/>
                <w:sz w:val="24"/>
                <w:szCs w:val="24"/>
              </w:rPr>
              <w:t>number of hours</w:t>
            </w:r>
            <w:r w:rsidR="004E061B" w:rsidRPr="0024568B">
              <w:rPr>
                <w:sz w:val="24"/>
                <w:szCs w:val="24"/>
              </w:rPr>
              <w:t xml:space="preserve"> expected</w:t>
            </w:r>
            <w:r w:rsidRPr="0024568B">
              <w:rPr>
                <w:sz w:val="24"/>
                <w:szCs w:val="24"/>
              </w:rPr>
              <w:t xml:space="preserve"> from each student)</w:t>
            </w:r>
          </w:p>
          <w:p w14:paraId="14DB7474" w14:textId="3CE393AB" w:rsidR="0024568B" w:rsidRPr="0024568B" w:rsidRDefault="0024568B" w:rsidP="004E061B">
            <w:pPr>
              <w:pStyle w:val="NormalIndent"/>
              <w:ind w:left="0"/>
              <w:rPr>
                <w:sz w:val="24"/>
                <w:szCs w:val="24"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0F3FD6" w14:textId="77777777" w:rsidR="000172E5" w:rsidRPr="009E592A" w:rsidRDefault="000172E5" w:rsidP="009E592A">
            <w:pPr>
              <w:spacing w:before="0"/>
              <w:rPr>
                <w:rFonts w:ascii="Segoe UI" w:hAnsi="Segoe UI" w:cs="Segoe UI"/>
                <w:color w:val="212121"/>
                <w:sz w:val="23"/>
                <w:szCs w:val="23"/>
              </w:rPr>
            </w:pPr>
          </w:p>
        </w:tc>
      </w:tr>
      <w:tr w:rsidR="000172E5" w:rsidRPr="00846B76" w14:paraId="47998DEA" w14:textId="77777777" w:rsidTr="004E061B"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1F01F" w14:textId="40971A90" w:rsidR="000172E5" w:rsidRDefault="004E061B" w:rsidP="0024568B">
            <w:pPr>
              <w:ind w:left="-10"/>
              <w:rPr>
                <w:sz w:val="24"/>
                <w:szCs w:val="24"/>
              </w:rPr>
            </w:pPr>
            <w:r w:rsidRPr="0024568B">
              <w:rPr>
                <w:sz w:val="24"/>
                <w:szCs w:val="24"/>
              </w:rPr>
              <w:t>Details</w:t>
            </w:r>
            <w:r w:rsidR="00280EE9" w:rsidRPr="0024568B">
              <w:rPr>
                <w:sz w:val="24"/>
                <w:szCs w:val="24"/>
              </w:rPr>
              <w:t>/</w:t>
            </w:r>
            <w:r w:rsidRPr="0024568B">
              <w:rPr>
                <w:sz w:val="24"/>
                <w:szCs w:val="24"/>
              </w:rPr>
              <w:t>other</w:t>
            </w:r>
            <w:r w:rsidR="002F2E54" w:rsidRPr="0024568B">
              <w:rPr>
                <w:sz w:val="24"/>
                <w:szCs w:val="24"/>
              </w:rPr>
              <w:t xml:space="preserve"> information</w:t>
            </w:r>
            <w:r w:rsidRPr="0024568B">
              <w:rPr>
                <w:sz w:val="24"/>
                <w:szCs w:val="24"/>
              </w:rPr>
              <w:t xml:space="preserve"> </w:t>
            </w:r>
            <w:r w:rsidR="00280EE9" w:rsidRPr="0024568B">
              <w:rPr>
                <w:sz w:val="24"/>
                <w:szCs w:val="24"/>
              </w:rPr>
              <w:t xml:space="preserve">about the project </w:t>
            </w:r>
            <w:r w:rsidRPr="0024568B">
              <w:rPr>
                <w:sz w:val="24"/>
                <w:szCs w:val="24"/>
              </w:rPr>
              <w:t>that would be helpful</w:t>
            </w:r>
            <w:r w:rsidR="00280EE9" w:rsidRPr="0024568B">
              <w:rPr>
                <w:sz w:val="24"/>
                <w:szCs w:val="24"/>
              </w:rPr>
              <w:t xml:space="preserve"> for the SL committee to consider</w:t>
            </w:r>
            <w:r w:rsidR="002F2E54" w:rsidRPr="0024568B">
              <w:rPr>
                <w:sz w:val="24"/>
                <w:szCs w:val="24"/>
              </w:rPr>
              <w:t>:</w:t>
            </w:r>
          </w:p>
          <w:p w14:paraId="7FE2DA74" w14:textId="77777777" w:rsidR="0024568B" w:rsidRDefault="0024568B" w:rsidP="0024568B">
            <w:pPr>
              <w:ind w:left="-10"/>
              <w:rPr>
                <w:sz w:val="24"/>
                <w:szCs w:val="24"/>
              </w:rPr>
            </w:pPr>
          </w:p>
          <w:p w14:paraId="4508C4DB" w14:textId="4C45426B" w:rsidR="0024568B" w:rsidRPr="0024568B" w:rsidRDefault="0024568B" w:rsidP="0024568B">
            <w:pPr>
              <w:ind w:left="-10"/>
              <w:rPr>
                <w:sz w:val="24"/>
                <w:szCs w:val="24"/>
              </w:rPr>
            </w:pPr>
          </w:p>
        </w:tc>
        <w:tc>
          <w:tcPr>
            <w:tcW w:w="3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74CC83" w14:textId="77777777" w:rsidR="000172E5" w:rsidRDefault="000172E5" w:rsidP="00637200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27D6BE52" w14:textId="77777777" w:rsidR="004E061B" w:rsidRDefault="004E061B" w:rsidP="00637200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745005A9" w14:textId="77777777" w:rsidR="004E061B" w:rsidRDefault="004E061B" w:rsidP="00637200">
            <w:pPr>
              <w:rPr>
                <w:rFonts w:ascii="Calibri" w:eastAsia="Times New Roman" w:hAnsi="Calibri" w:cs="Calibri"/>
                <w:color w:val="000000"/>
              </w:rPr>
            </w:pPr>
          </w:p>
          <w:p w14:paraId="3CF6153D" w14:textId="77777777" w:rsidR="004E061B" w:rsidRPr="009E592A" w:rsidRDefault="004E061B" w:rsidP="00637200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2E54" w:rsidRPr="00846B76" w14:paraId="5D6DE85E" w14:textId="77777777" w:rsidTr="002F2E54">
        <w:tc>
          <w:tcPr>
            <w:tcW w:w="1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63228" w14:textId="75E9E346" w:rsidR="0024568B" w:rsidRPr="0024568B" w:rsidRDefault="00280EE9" w:rsidP="002F2E54">
            <w:pPr>
              <w:rPr>
                <w:sz w:val="24"/>
                <w:szCs w:val="24"/>
              </w:rPr>
            </w:pPr>
            <w:r w:rsidRPr="0024568B">
              <w:rPr>
                <w:sz w:val="24"/>
                <w:szCs w:val="24"/>
              </w:rPr>
              <w:t>Any r</w:t>
            </w:r>
            <w:r w:rsidR="002F2E54" w:rsidRPr="0024568B">
              <w:rPr>
                <w:sz w:val="24"/>
                <w:szCs w:val="24"/>
              </w:rPr>
              <w:t>equested help or funds from Service Learning Program</w:t>
            </w:r>
            <w:r w:rsidR="00415DD0" w:rsidRPr="0024568B">
              <w:rPr>
                <w:sz w:val="24"/>
                <w:szCs w:val="24"/>
              </w:rPr>
              <w:t>:</w:t>
            </w:r>
            <w:bookmarkStart w:id="0" w:name="_GoBack"/>
            <w:bookmarkEnd w:id="0"/>
          </w:p>
        </w:tc>
        <w:tc>
          <w:tcPr>
            <w:tcW w:w="36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21F14CD" w14:textId="77777777" w:rsidR="002F2E54" w:rsidRPr="002F2E54" w:rsidRDefault="002F2E54" w:rsidP="00637200">
            <w:pPr>
              <w:rPr>
                <w:highlight w:val="lightGray"/>
              </w:rPr>
            </w:pPr>
          </w:p>
        </w:tc>
      </w:tr>
    </w:tbl>
    <w:p w14:paraId="77886C07" w14:textId="2AC8D2AB" w:rsidR="002F2E54" w:rsidRPr="00280EE9" w:rsidRDefault="002F2E54" w:rsidP="00280EE9">
      <w:pPr>
        <w:spacing w:before="0" w:after="0"/>
        <w:rPr>
          <w:b/>
          <w:bCs/>
          <w:sz w:val="24"/>
          <w:szCs w:val="24"/>
        </w:rPr>
      </w:pPr>
      <w:r w:rsidRPr="00280EE9">
        <w:rPr>
          <w:b/>
          <w:bCs/>
          <w:sz w:val="24"/>
          <w:szCs w:val="24"/>
        </w:rPr>
        <w:t xml:space="preserve"> </w:t>
      </w:r>
    </w:p>
    <w:sectPr w:rsidR="002F2E54" w:rsidRPr="00280EE9" w:rsidSect="0024568B">
      <w:headerReference w:type="default" r:id="rId10"/>
      <w:footerReference w:type="default" r:id="rId11"/>
      <w:pgSz w:w="12240" w:h="15840"/>
      <w:pgMar w:top="1188" w:right="1440" w:bottom="594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4FF63" w14:textId="77777777" w:rsidR="00B902D4" w:rsidRDefault="00B902D4" w:rsidP="000172E5">
      <w:pPr>
        <w:spacing w:after="0" w:line="240" w:lineRule="auto"/>
      </w:pPr>
      <w:r>
        <w:separator/>
      </w:r>
    </w:p>
  </w:endnote>
  <w:endnote w:type="continuationSeparator" w:id="0">
    <w:p w14:paraId="2D180B95" w14:textId="77777777" w:rsidR="00B902D4" w:rsidRDefault="00B902D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32EE7D-AA14-3E4E-BB0A-BD2C3FB1F872}"/>
    <w:embedBold r:id="rId2" w:fontKey="{490C4A8D-F7D6-7545-A344-77CA22D9B30A}"/>
    <w:embedItalic r:id="rId3" w:fontKey="{999D2E34-FB67-7742-9AE5-1129771BAD97}"/>
    <w:embedBoldItalic r:id="rId4" w:fontKey="{0A286C3B-438C-BF41-9E07-7F7C00DEC1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5DCD9C0E-797A-844F-8058-BE39E0FD70DB}"/>
    <w:embedBold r:id="rId6" w:fontKey="{EB0A2936-80C5-0A45-A34B-095FB26A8596}"/>
    <w:embedItalic r:id="rId7" w:fontKey="{492CB3F4-8E9A-504C-BC56-FEB5EF41D9E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C18633BF-2992-6B4B-BB07-21C20B1B52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046DF11E-55EF-8B44-A4EC-ECEC359455D6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0" w:fontKey="{00204862-1EEF-F74A-94CE-8AF58A35BF8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D21CD958-0D41-DA47-8ECB-987A338C5836}"/>
    <w:embedBold r:id="rId12" w:fontKey="{F3453170-C4B4-FE46-8FE1-DD5DCD9DACE8}"/>
    <w:embedItalic r:id="rId13" w:fontKey="{D2CCA17B-9B12-924A-8532-618C536267D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7D5DBCF4-6EC2-7046-82F8-D93936FA73A3}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0" w:type="dxa"/>
      <w:tblLook w:val="04A0" w:firstRow="1" w:lastRow="0" w:firstColumn="1" w:lastColumn="0" w:noHBand="0" w:noVBand="1"/>
    </w:tblPr>
    <w:tblGrid>
      <w:gridCol w:w="6210"/>
      <w:gridCol w:w="3150"/>
    </w:tblGrid>
    <w:tr w:rsidR="00415DD0" w:rsidRPr="00311D4F" w14:paraId="04A1223D" w14:textId="77777777" w:rsidTr="00415DD0">
      <w:tc>
        <w:tcPr>
          <w:tcW w:w="6210" w:type="dxa"/>
          <w:vAlign w:val="center"/>
        </w:tcPr>
        <w:p w14:paraId="330FEBF5" w14:textId="77777777" w:rsidR="00311D4F" w:rsidRPr="00415DD0" w:rsidRDefault="00415DD0" w:rsidP="00415DD0">
          <w:pPr>
            <w:pStyle w:val="Footer"/>
            <w:ind w:right="60"/>
            <w:jc w:val="center"/>
            <w:rPr>
              <w:i/>
              <w:sz w:val="28"/>
              <w:szCs w:val="28"/>
            </w:rPr>
          </w:pPr>
          <w:r w:rsidRPr="00415DD0">
            <w:rPr>
              <w:i/>
              <w:sz w:val="28"/>
              <w:szCs w:val="28"/>
            </w:rPr>
            <w:t>Snow College</w:t>
          </w:r>
          <w:r>
            <w:rPr>
              <w:i/>
              <w:sz w:val="28"/>
              <w:szCs w:val="28"/>
            </w:rPr>
            <w:t xml:space="preserve"> SAGE CENTER</w:t>
          </w:r>
          <w:r w:rsidRPr="00415DD0">
            <w:rPr>
              <w:i/>
              <w:sz w:val="28"/>
              <w:szCs w:val="28"/>
            </w:rPr>
            <w:t xml:space="preserve"> Service Learning Office</w:t>
          </w:r>
        </w:p>
      </w:tc>
      <w:tc>
        <w:tcPr>
          <w:tcW w:w="3150" w:type="dxa"/>
          <w:vAlign w:val="center"/>
        </w:tcPr>
        <w:p w14:paraId="04DBF05F" w14:textId="77777777" w:rsidR="00311D4F" w:rsidRPr="00311D4F" w:rsidRDefault="00415DD0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38B77452" wp14:editId="70F6357E">
                <wp:extent cx="660400" cy="835446"/>
                <wp:effectExtent l="0" t="0" r="0" b="31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age Logo-2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947" cy="87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4AB3AB4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C86B02" w14:textId="77777777" w:rsidR="00B902D4" w:rsidRDefault="00B902D4" w:rsidP="000172E5">
      <w:pPr>
        <w:spacing w:after="0" w:line="240" w:lineRule="auto"/>
      </w:pPr>
      <w:r>
        <w:separator/>
      </w:r>
    </w:p>
  </w:footnote>
  <w:footnote w:type="continuationSeparator" w:id="0">
    <w:p w14:paraId="53E6998A" w14:textId="77777777" w:rsidR="00B902D4" w:rsidRDefault="00B902D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699FE9CA" w14:textId="77777777" w:rsidTr="00384B05">
      <w:trPr>
        <w:trHeight w:val="990"/>
      </w:trPr>
      <w:tc>
        <w:tcPr>
          <w:tcW w:w="1350" w:type="dxa"/>
          <w:vAlign w:val="center"/>
        </w:tcPr>
        <w:p w14:paraId="015134AA" w14:textId="77777777" w:rsidR="00B337A2" w:rsidRPr="00637200" w:rsidRDefault="00B337A2" w:rsidP="00637200">
          <w:pPr>
            <w:pStyle w:val="Header"/>
          </w:pPr>
        </w:p>
      </w:tc>
      <w:tc>
        <w:tcPr>
          <w:tcW w:w="8000" w:type="dxa"/>
          <w:vAlign w:val="center"/>
        </w:tcPr>
        <w:p w14:paraId="235E0985" w14:textId="77777777" w:rsidR="00B337A2" w:rsidRPr="004E061B" w:rsidRDefault="002F2E54" w:rsidP="002F2E54">
          <w:pPr>
            <w:pStyle w:val="Header"/>
            <w:rPr>
              <w:sz w:val="36"/>
              <w:szCs w:val="36"/>
            </w:rPr>
          </w:pPr>
          <w:r w:rsidRPr="004E061B">
            <w:rPr>
              <w:sz w:val="36"/>
              <w:szCs w:val="36"/>
            </w:rPr>
            <w:t>Faculty Service Learning Fellowship</w:t>
          </w:r>
          <w:r w:rsidR="004E061B" w:rsidRPr="004E061B">
            <w:rPr>
              <w:sz w:val="36"/>
              <w:szCs w:val="36"/>
            </w:rPr>
            <w:t xml:space="preserve"> Application</w:t>
          </w:r>
        </w:p>
      </w:tc>
    </w:tr>
  </w:tbl>
  <w:p w14:paraId="36D8D1BF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493D36"/>
    <w:multiLevelType w:val="multilevel"/>
    <w:tmpl w:val="25048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61B"/>
    <w:rsid w:val="000172E5"/>
    <w:rsid w:val="00052382"/>
    <w:rsid w:val="0006568A"/>
    <w:rsid w:val="00076F0F"/>
    <w:rsid w:val="00084253"/>
    <w:rsid w:val="000D1F49"/>
    <w:rsid w:val="001727CA"/>
    <w:rsid w:val="001800AB"/>
    <w:rsid w:val="0024568B"/>
    <w:rsid w:val="00280EE9"/>
    <w:rsid w:val="002C56E6"/>
    <w:rsid w:val="002F2E54"/>
    <w:rsid w:val="00311D4F"/>
    <w:rsid w:val="0034390E"/>
    <w:rsid w:val="00344849"/>
    <w:rsid w:val="00361E11"/>
    <w:rsid w:val="003769BA"/>
    <w:rsid w:val="003F0847"/>
    <w:rsid w:val="0040090B"/>
    <w:rsid w:val="00415DD0"/>
    <w:rsid w:val="00447E59"/>
    <w:rsid w:val="0046302A"/>
    <w:rsid w:val="00487D2D"/>
    <w:rsid w:val="004D5D62"/>
    <w:rsid w:val="004E061B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96862"/>
    <w:rsid w:val="006A75A3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57F0A"/>
    <w:rsid w:val="0098597D"/>
    <w:rsid w:val="009E592A"/>
    <w:rsid w:val="009F619A"/>
    <w:rsid w:val="009F6DDE"/>
    <w:rsid w:val="00A370A8"/>
    <w:rsid w:val="00B337A2"/>
    <w:rsid w:val="00B833E2"/>
    <w:rsid w:val="00B902D4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669B4"/>
    <w:rsid w:val="00EB3B58"/>
    <w:rsid w:val="00EB4D42"/>
    <w:rsid w:val="00EC3654"/>
    <w:rsid w:val="00EC7359"/>
    <w:rsid w:val="00EE3054"/>
    <w:rsid w:val="00F00606"/>
    <w:rsid w:val="00F01256"/>
    <w:rsid w:val="00F10D1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38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lyndabjerregaard:Downloads:Renee%20Fall%202020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Macintosh%20HD:Users:malyndabjerregaard:Downloads:Renee%20Fall%202020.dotx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2021-10-11T22:18:00Z</dcterms:created>
  <dcterms:modified xsi:type="dcterms:W3CDTF">2021-10-11T22:18:00Z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